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4986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9"/>
        <w:gridCol w:w="1442"/>
        <w:gridCol w:w="1980"/>
      </w:tblGrid>
      <w:tr w:rsidR="00085F83" w:rsidRPr="00670058" w14:paraId="426B7676" w14:textId="0D265286" w:rsidTr="0019742A">
        <w:trPr>
          <w:trHeight w:val="432"/>
        </w:trPr>
        <w:bookmarkStart w:id="0" w:name="_GoBack" w:displacedByCustomXml="next"/>
        <w:sdt>
          <w:sdtPr>
            <w:id w:val="-1068503810"/>
            <w:placeholder>
              <w:docPart w:val="E0570C6F5C9647F39783ACF5103593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99" w:type="pct"/>
                <w:shd w:val="clear" w:color="auto" w:fill="45A5ED" w:themeFill="accent5"/>
                <w:vAlign w:val="center"/>
              </w:tcPr>
              <w:p w14:paraId="08037B67" w14:textId="77777777" w:rsidR="00085F83" w:rsidRPr="00670058" w:rsidRDefault="00085F83" w:rsidP="00BD28D2">
                <w:pPr>
                  <w:pStyle w:val="Kop1"/>
                  <w:jc w:val="left"/>
                  <w:outlineLvl w:val="0"/>
                </w:pPr>
                <w:r w:rsidRPr="00257184">
                  <w:rPr>
                    <w:lang w:bidi="nl-NL"/>
                  </w:rPr>
                  <w:t>Artikelnaam/beschrijving</w:t>
                </w:r>
              </w:p>
            </w:tc>
          </w:sdtContent>
        </w:sdt>
        <w:tc>
          <w:tcPr>
            <w:tcW w:w="801" w:type="pct"/>
            <w:shd w:val="clear" w:color="auto" w:fill="45A5ED" w:themeFill="accent5"/>
            <w:vAlign w:val="center"/>
          </w:tcPr>
          <w:p w14:paraId="08A1CE13" w14:textId="345366FC" w:rsidR="00085F83" w:rsidRPr="00085F83" w:rsidRDefault="00085F83" w:rsidP="00BD28D2">
            <w:pPr>
              <w:pStyle w:val="Kop1"/>
              <w:jc w:val="left"/>
              <w:outlineLvl w:val="0"/>
              <w:rPr>
                <w:sz w:val="24"/>
                <w:szCs w:val="24"/>
              </w:rPr>
            </w:pPr>
          </w:p>
        </w:tc>
        <w:tc>
          <w:tcPr>
            <w:tcW w:w="1100" w:type="pct"/>
            <w:shd w:val="clear" w:color="auto" w:fill="45A5ED" w:themeFill="accent5"/>
            <w:vAlign w:val="center"/>
          </w:tcPr>
          <w:p w14:paraId="1238A33E" w14:textId="77777777" w:rsidR="00085F83" w:rsidRPr="00085F83" w:rsidRDefault="00085F83" w:rsidP="00BD28D2">
            <w:pPr>
              <w:pStyle w:val="Kop1"/>
              <w:jc w:val="left"/>
              <w:outlineLvl w:val="0"/>
              <w:rPr>
                <w:sz w:val="24"/>
                <w:szCs w:val="24"/>
              </w:rPr>
            </w:pPr>
          </w:p>
        </w:tc>
      </w:tr>
      <w:bookmarkEnd w:id="0"/>
      <w:tr w:rsidR="00085F83" w:rsidRPr="00846B76" w14:paraId="13961DC9" w14:textId="21DB3CB8" w:rsidTr="0019742A">
        <w:trPr>
          <w:trHeight w:val="864"/>
        </w:trPr>
        <w:tc>
          <w:tcPr>
            <w:tcW w:w="3099" w:type="pct"/>
            <w:vAlign w:val="center"/>
          </w:tcPr>
          <w:p w14:paraId="00DC42BC" w14:textId="6594E7EA" w:rsidR="00085F83" w:rsidRPr="00BD28D2" w:rsidRDefault="00085F83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proofErr w:type="spellStart"/>
            <w:r w:rsidRPr="00BD28D2">
              <w:rPr>
                <w:rFonts w:ascii="Arial" w:hAnsi="Arial" w:cs="Arial"/>
                <w:color w:val="auto"/>
              </w:rPr>
              <w:t>Groepsles</w:t>
            </w:r>
            <w:proofErr w:type="spellEnd"/>
            <w:r w:rsidRPr="00BD28D2">
              <w:rPr>
                <w:rFonts w:ascii="Arial" w:hAnsi="Arial" w:cs="Arial"/>
                <w:color w:val="auto"/>
              </w:rPr>
              <w:t xml:space="preserve"> Pony </w:t>
            </w:r>
            <w:r w:rsidR="00BD28D2">
              <w:rPr>
                <w:rFonts w:ascii="Arial" w:hAnsi="Arial" w:cs="Arial"/>
                <w:color w:val="auto"/>
              </w:rPr>
              <w:br/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>(max 6 personen)</w:t>
            </w:r>
          </w:p>
        </w:tc>
        <w:tc>
          <w:tcPr>
            <w:tcW w:w="801" w:type="pct"/>
            <w:vAlign w:val="center"/>
          </w:tcPr>
          <w:p w14:paraId="1CF8E5D7" w14:textId="083794F6" w:rsidR="00085F83" w:rsidRPr="00BD28D2" w:rsidRDefault="00085F83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 w:rsidRPr="00BD28D2">
              <w:rPr>
                <w:rFonts w:ascii="Arial" w:hAnsi="Arial" w:cs="Arial"/>
                <w:color w:val="auto"/>
              </w:rPr>
              <w:t xml:space="preserve">€ </w:t>
            </w:r>
            <w:r w:rsidR="00A14546">
              <w:rPr>
                <w:rFonts w:ascii="Arial" w:hAnsi="Arial" w:cs="Arial"/>
                <w:color w:val="auto"/>
              </w:rPr>
              <w:t>80</w:t>
            </w:r>
          </w:p>
        </w:tc>
        <w:tc>
          <w:tcPr>
            <w:tcW w:w="1100" w:type="pct"/>
            <w:vAlign w:val="center"/>
          </w:tcPr>
          <w:p w14:paraId="72B52559" w14:textId="1AACD0AC" w:rsidR="00085F83" w:rsidRPr="00BD28D2" w:rsidRDefault="00085F83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 w:rsidRPr="00BD28D2">
              <w:rPr>
                <w:rFonts w:ascii="Arial" w:hAnsi="Arial" w:cs="Arial"/>
                <w:color w:val="auto"/>
              </w:rPr>
              <w:t>Per maand</w:t>
            </w:r>
          </w:p>
        </w:tc>
      </w:tr>
      <w:tr w:rsidR="00085F83" w:rsidRPr="00846B76" w14:paraId="7CD12FDE" w14:textId="2A66C49D" w:rsidTr="0019742A">
        <w:trPr>
          <w:trHeight w:val="864"/>
        </w:trPr>
        <w:tc>
          <w:tcPr>
            <w:tcW w:w="3099" w:type="pct"/>
            <w:vAlign w:val="center"/>
          </w:tcPr>
          <w:p w14:paraId="2C15D943" w14:textId="71EC3CA6" w:rsidR="00085F83" w:rsidRPr="00BD28D2" w:rsidRDefault="009168AD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Opstaplessen</w:t>
            </w:r>
            <w:r w:rsidR="00BD28D2">
              <w:rPr>
                <w:rFonts w:ascii="Arial" w:hAnsi="Arial" w:cs="Arial"/>
                <w:color w:val="auto"/>
              </w:rPr>
              <w:t xml:space="preserve"> </w:t>
            </w:r>
            <w:r w:rsidR="00BD28D2">
              <w:rPr>
                <w:rFonts w:ascii="Arial" w:hAnsi="Arial" w:cs="Arial"/>
                <w:color w:val="auto"/>
              </w:rPr>
              <w:br/>
            </w:r>
            <w:r w:rsidR="00BD28D2"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(max </w:t>
            </w:r>
            <w:r w:rsidR="004478F3">
              <w:rPr>
                <w:rFonts w:ascii="Arial" w:hAnsi="Arial" w:cs="Arial"/>
                <w:color w:val="auto"/>
                <w:sz w:val="22"/>
                <w:szCs w:val="22"/>
              </w:rPr>
              <w:t>5</w:t>
            </w:r>
            <w:r w:rsidR="00BD28D2"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 personen)</w:t>
            </w:r>
          </w:p>
        </w:tc>
        <w:tc>
          <w:tcPr>
            <w:tcW w:w="801" w:type="pct"/>
            <w:vAlign w:val="center"/>
          </w:tcPr>
          <w:p w14:paraId="5D3CB3F9" w14:textId="284C5C3C" w:rsidR="00085F83" w:rsidRPr="00BD28D2" w:rsidRDefault="00BD28D2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</w:t>
            </w:r>
            <w:r w:rsidR="009168AD">
              <w:rPr>
                <w:rFonts w:ascii="Arial" w:hAnsi="Arial" w:cs="Arial"/>
                <w:color w:val="auto"/>
              </w:rPr>
              <w:t xml:space="preserve"> 40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1100" w:type="pct"/>
            <w:vAlign w:val="center"/>
          </w:tcPr>
          <w:p w14:paraId="4391897C" w14:textId="538C5C79" w:rsidR="00085F83" w:rsidRPr="00BD28D2" w:rsidRDefault="009168AD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2 uur</w:t>
            </w:r>
          </w:p>
        </w:tc>
      </w:tr>
      <w:tr w:rsidR="00085F83" w:rsidRPr="00846B76" w14:paraId="11C99E04" w14:textId="41543AB4" w:rsidTr="0019742A">
        <w:trPr>
          <w:trHeight w:val="864"/>
        </w:trPr>
        <w:tc>
          <w:tcPr>
            <w:tcW w:w="3099" w:type="pct"/>
            <w:vAlign w:val="center"/>
          </w:tcPr>
          <w:p w14:paraId="5BF381B2" w14:textId="68C60CAE" w:rsidR="00085F83" w:rsidRPr="00BD28D2" w:rsidRDefault="00BD28D2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proofErr w:type="spellStart"/>
            <w:r>
              <w:rPr>
                <w:rFonts w:ascii="Arial" w:hAnsi="Arial" w:cs="Arial"/>
                <w:color w:val="auto"/>
              </w:rPr>
              <w:t>Springles</w:t>
            </w:r>
            <w:proofErr w:type="spellEnd"/>
            <w:r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br/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(max </w:t>
            </w:r>
            <w:r w:rsidR="00A14546">
              <w:rPr>
                <w:rFonts w:ascii="Arial" w:hAnsi="Arial" w:cs="Arial"/>
                <w:color w:val="auto"/>
                <w:sz w:val="22"/>
                <w:szCs w:val="22"/>
              </w:rPr>
              <w:t>4</w:t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 personen)</w:t>
            </w:r>
          </w:p>
        </w:tc>
        <w:tc>
          <w:tcPr>
            <w:tcW w:w="801" w:type="pct"/>
            <w:vAlign w:val="center"/>
          </w:tcPr>
          <w:p w14:paraId="27C37E1B" w14:textId="1E7A1F89" w:rsidR="00085F83" w:rsidRPr="00BD28D2" w:rsidRDefault="00BD28D2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€ 1</w:t>
            </w:r>
            <w:r w:rsidR="00EC0A0C">
              <w:rPr>
                <w:rFonts w:ascii="Arial" w:hAnsi="Arial" w:cs="Arial"/>
                <w:color w:val="auto"/>
              </w:rPr>
              <w:t>7,50</w:t>
            </w:r>
          </w:p>
        </w:tc>
        <w:tc>
          <w:tcPr>
            <w:tcW w:w="1100" w:type="pct"/>
            <w:vAlign w:val="center"/>
          </w:tcPr>
          <w:p w14:paraId="575CF15E" w14:textId="5D7FF4C4" w:rsidR="00085F83" w:rsidRPr="00BD28D2" w:rsidRDefault="00BD28D2" w:rsidP="00BD28D2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uur</w:t>
            </w:r>
          </w:p>
        </w:tc>
      </w:tr>
      <w:tr w:rsidR="00F960DC" w:rsidRPr="00846B76" w14:paraId="110B1F65" w14:textId="77777777" w:rsidTr="0019742A">
        <w:trPr>
          <w:trHeight w:val="864"/>
        </w:trPr>
        <w:tc>
          <w:tcPr>
            <w:tcW w:w="3099" w:type="pct"/>
            <w:vAlign w:val="center"/>
          </w:tcPr>
          <w:p w14:paraId="4FAAF0B4" w14:textId="4D9E4105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Losse </w:t>
            </w:r>
            <w:proofErr w:type="spellStart"/>
            <w:r>
              <w:rPr>
                <w:rFonts w:ascii="Arial" w:hAnsi="Arial" w:cs="Arial"/>
                <w:color w:val="auto"/>
              </w:rPr>
              <w:t>groepsles</w:t>
            </w:r>
            <w:proofErr w:type="spellEnd"/>
          </w:p>
        </w:tc>
        <w:tc>
          <w:tcPr>
            <w:tcW w:w="801" w:type="pct"/>
            <w:vAlign w:val="center"/>
          </w:tcPr>
          <w:p w14:paraId="6BE11656" w14:textId="51550552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€ 27,50</w:t>
            </w:r>
          </w:p>
        </w:tc>
        <w:tc>
          <w:tcPr>
            <w:tcW w:w="1100" w:type="pct"/>
            <w:vAlign w:val="center"/>
          </w:tcPr>
          <w:p w14:paraId="3522BF21" w14:textId="2FB9182B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uur/les</w:t>
            </w:r>
          </w:p>
        </w:tc>
      </w:tr>
      <w:tr w:rsidR="00F960DC" w:rsidRPr="00846B76" w14:paraId="6B72FDEF" w14:textId="23A48528" w:rsidTr="0019742A">
        <w:trPr>
          <w:trHeight w:val="864"/>
        </w:trPr>
        <w:tc>
          <w:tcPr>
            <w:tcW w:w="3099" w:type="pct"/>
            <w:vAlign w:val="center"/>
          </w:tcPr>
          <w:p w14:paraId="19B0981D" w14:textId="6D0F27FF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proofErr w:type="gramStart"/>
            <w:r>
              <w:rPr>
                <w:rFonts w:ascii="Arial" w:hAnsi="Arial" w:cs="Arial"/>
                <w:color w:val="auto"/>
              </w:rPr>
              <w:t>Privé les</w:t>
            </w:r>
            <w:proofErr w:type="gramEnd"/>
            <w:r>
              <w:rPr>
                <w:rFonts w:ascii="Arial" w:hAnsi="Arial" w:cs="Arial"/>
                <w:color w:val="auto"/>
              </w:rPr>
              <w:t xml:space="preserve"> manege pony</w:t>
            </w:r>
          </w:p>
        </w:tc>
        <w:tc>
          <w:tcPr>
            <w:tcW w:w="801" w:type="pct"/>
            <w:vAlign w:val="center"/>
          </w:tcPr>
          <w:p w14:paraId="26C84104" w14:textId="1D7AF269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€ 22,50</w:t>
            </w:r>
          </w:p>
        </w:tc>
        <w:tc>
          <w:tcPr>
            <w:tcW w:w="1100" w:type="pct"/>
            <w:vAlign w:val="center"/>
          </w:tcPr>
          <w:p w14:paraId="7995197B" w14:textId="24AF6364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30 min.</w:t>
            </w:r>
          </w:p>
        </w:tc>
      </w:tr>
      <w:tr w:rsidR="00F960DC" w:rsidRPr="00846B76" w14:paraId="720B156A" w14:textId="67FF8E99" w:rsidTr="0019742A">
        <w:trPr>
          <w:trHeight w:val="864"/>
        </w:trPr>
        <w:tc>
          <w:tcPr>
            <w:tcW w:w="3099" w:type="pct"/>
            <w:vAlign w:val="center"/>
          </w:tcPr>
          <w:p w14:paraId="3BC55FA0" w14:textId="7B941F70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Privé les eigen </w:t>
            </w:r>
            <w:proofErr w:type="gramStart"/>
            <w:r>
              <w:rPr>
                <w:rFonts w:ascii="Arial" w:hAnsi="Arial" w:cs="Arial"/>
                <w:color w:val="auto"/>
              </w:rPr>
              <w:t>paard /</w:t>
            </w:r>
            <w:proofErr w:type="gramEnd"/>
            <w:r>
              <w:rPr>
                <w:rFonts w:ascii="Arial" w:hAnsi="Arial" w:cs="Arial"/>
                <w:color w:val="auto"/>
              </w:rPr>
              <w:t xml:space="preserve"> pony</w:t>
            </w:r>
          </w:p>
        </w:tc>
        <w:tc>
          <w:tcPr>
            <w:tcW w:w="801" w:type="pct"/>
            <w:vAlign w:val="center"/>
          </w:tcPr>
          <w:p w14:paraId="1DF24343" w14:textId="6EE8CD69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€ 15</w:t>
            </w:r>
          </w:p>
        </w:tc>
        <w:tc>
          <w:tcPr>
            <w:tcW w:w="1100" w:type="pct"/>
            <w:vAlign w:val="center"/>
          </w:tcPr>
          <w:p w14:paraId="520E7ACB" w14:textId="1AC8E126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30 min.</w:t>
            </w:r>
          </w:p>
        </w:tc>
      </w:tr>
      <w:tr w:rsidR="00F960DC" w:rsidRPr="00846B76" w14:paraId="5CF3F30F" w14:textId="10899737" w:rsidTr="0019742A">
        <w:trPr>
          <w:trHeight w:val="864"/>
        </w:trPr>
        <w:tc>
          <w:tcPr>
            <w:tcW w:w="3099" w:type="pct"/>
            <w:vAlign w:val="center"/>
          </w:tcPr>
          <w:p w14:paraId="1E088140" w14:textId="063A19D1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Lease </w:t>
            </w:r>
            <w:r>
              <w:rPr>
                <w:rFonts w:ascii="Arial" w:hAnsi="Arial" w:cs="Arial"/>
                <w:color w:val="auto"/>
              </w:rPr>
              <w:br/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>(1 keer vrij rijden per week)</w:t>
            </w:r>
          </w:p>
        </w:tc>
        <w:tc>
          <w:tcPr>
            <w:tcW w:w="801" w:type="pct"/>
            <w:vAlign w:val="center"/>
          </w:tcPr>
          <w:p w14:paraId="47532D0C" w14:textId="20C4AE17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€ 60</w:t>
            </w:r>
          </w:p>
        </w:tc>
        <w:tc>
          <w:tcPr>
            <w:tcW w:w="1100" w:type="pct"/>
            <w:vAlign w:val="center"/>
          </w:tcPr>
          <w:p w14:paraId="097AC7D0" w14:textId="5158588F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maand</w:t>
            </w:r>
          </w:p>
        </w:tc>
      </w:tr>
      <w:tr w:rsidR="00F960DC" w:rsidRPr="00846B76" w14:paraId="454CE28F" w14:textId="46503E32" w:rsidTr="0019742A">
        <w:trPr>
          <w:trHeight w:val="864"/>
        </w:trPr>
        <w:tc>
          <w:tcPr>
            <w:tcW w:w="3099" w:type="pct"/>
            <w:vAlign w:val="center"/>
          </w:tcPr>
          <w:p w14:paraId="124E90A2" w14:textId="5620BFCE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Lease + </w:t>
            </w:r>
            <w:proofErr w:type="spellStart"/>
            <w:r>
              <w:rPr>
                <w:rFonts w:ascii="Arial" w:hAnsi="Arial" w:cs="Arial"/>
                <w:color w:val="auto"/>
              </w:rPr>
              <w:t>groepsles</w:t>
            </w:r>
            <w:proofErr w:type="spellEnd"/>
          </w:p>
        </w:tc>
        <w:tc>
          <w:tcPr>
            <w:tcW w:w="801" w:type="pct"/>
            <w:vAlign w:val="center"/>
          </w:tcPr>
          <w:p w14:paraId="6B0F4EBF" w14:textId="0F9EB262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€ 130</w:t>
            </w:r>
          </w:p>
        </w:tc>
        <w:tc>
          <w:tcPr>
            <w:tcW w:w="1100" w:type="pct"/>
            <w:vAlign w:val="center"/>
          </w:tcPr>
          <w:p w14:paraId="0F6ED085" w14:textId="098BDF89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maand</w:t>
            </w:r>
          </w:p>
        </w:tc>
      </w:tr>
      <w:tr w:rsidR="00F960DC" w:rsidRPr="00846B76" w14:paraId="410F3074" w14:textId="29423551" w:rsidTr="0019742A">
        <w:trPr>
          <w:trHeight w:val="864"/>
        </w:trPr>
        <w:tc>
          <w:tcPr>
            <w:tcW w:w="3099" w:type="pct"/>
            <w:vAlign w:val="center"/>
          </w:tcPr>
          <w:p w14:paraId="5560AB13" w14:textId="7A8F1C3E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Vrij rijden </w:t>
            </w:r>
            <w:r>
              <w:rPr>
                <w:rFonts w:ascii="Arial" w:hAnsi="Arial" w:cs="Arial"/>
                <w:color w:val="auto"/>
              </w:rPr>
              <w:br/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(tot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en met 15</w:t>
            </w:r>
            <w:r w:rsidRPr="00BD28D2">
              <w:rPr>
                <w:rFonts w:ascii="Arial" w:hAnsi="Arial" w:cs="Arial"/>
                <w:color w:val="auto"/>
                <w:sz w:val="22"/>
                <w:szCs w:val="22"/>
              </w:rPr>
              <w:t xml:space="preserve"> jaar met toezicht ouders)</w:t>
            </w:r>
          </w:p>
        </w:tc>
        <w:tc>
          <w:tcPr>
            <w:tcW w:w="801" w:type="pct"/>
            <w:vAlign w:val="center"/>
          </w:tcPr>
          <w:p w14:paraId="788FD5EF" w14:textId="73D4440E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€ 20</w:t>
            </w:r>
          </w:p>
        </w:tc>
        <w:tc>
          <w:tcPr>
            <w:tcW w:w="1100" w:type="pct"/>
            <w:vAlign w:val="center"/>
          </w:tcPr>
          <w:p w14:paraId="6C042456" w14:textId="3EBE8B8E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uur</w:t>
            </w:r>
          </w:p>
        </w:tc>
      </w:tr>
      <w:tr w:rsidR="00F960DC" w:rsidRPr="00846B76" w14:paraId="19552323" w14:textId="77777777" w:rsidTr="0019742A">
        <w:trPr>
          <w:trHeight w:val="864"/>
        </w:trPr>
        <w:tc>
          <w:tcPr>
            <w:tcW w:w="3099" w:type="pct"/>
            <w:vAlign w:val="center"/>
          </w:tcPr>
          <w:p w14:paraId="6249C92B" w14:textId="11A9B4D5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Buitenrit </w:t>
            </w:r>
            <w:r>
              <w:rPr>
                <w:rFonts w:ascii="Arial" w:hAnsi="Arial" w:cs="Arial"/>
                <w:color w:val="auto"/>
              </w:rPr>
              <w:br/>
            </w:r>
            <w:r w:rsidRPr="00AF3132">
              <w:rPr>
                <w:rFonts w:ascii="Arial" w:hAnsi="Arial" w:cs="Arial"/>
                <w:color w:val="auto"/>
                <w:sz w:val="22"/>
                <w:szCs w:val="22"/>
              </w:rPr>
              <w:t>(max 3 personen)</w:t>
            </w:r>
          </w:p>
        </w:tc>
        <w:tc>
          <w:tcPr>
            <w:tcW w:w="801" w:type="pct"/>
            <w:vAlign w:val="center"/>
          </w:tcPr>
          <w:p w14:paraId="43B75794" w14:textId="30300FA1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€ 40</w:t>
            </w:r>
          </w:p>
        </w:tc>
        <w:tc>
          <w:tcPr>
            <w:tcW w:w="1100" w:type="pct"/>
            <w:vAlign w:val="center"/>
          </w:tcPr>
          <w:p w14:paraId="6BA7A440" w14:textId="6B69430C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1,5 uur</w:t>
            </w:r>
          </w:p>
        </w:tc>
      </w:tr>
      <w:tr w:rsidR="00F960DC" w:rsidRPr="00846B76" w14:paraId="42A9ACD0" w14:textId="75F2F51E" w:rsidTr="0019742A">
        <w:trPr>
          <w:trHeight w:val="864"/>
        </w:trPr>
        <w:tc>
          <w:tcPr>
            <w:tcW w:w="3099" w:type="pct"/>
            <w:vAlign w:val="center"/>
          </w:tcPr>
          <w:p w14:paraId="0D2A0F69" w14:textId="245A4356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FNRS Dressuurproef</w:t>
            </w:r>
          </w:p>
        </w:tc>
        <w:tc>
          <w:tcPr>
            <w:tcW w:w="801" w:type="pct"/>
            <w:vAlign w:val="center"/>
          </w:tcPr>
          <w:p w14:paraId="219DED6A" w14:textId="0D532DCF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€ 12</w:t>
            </w:r>
          </w:p>
        </w:tc>
        <w:tc>
          <w:tcPr>
            <w:tcW w:w="1100" w:type="pct"/>
            <w:vAlign w:val="center"/>
          </w:tcPr>
          <w:p w14:paraId="04B28619" w14:textId="13EC475E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deelname</w:t>
            </w:r>
          </w:p>
        </w:tc>
      </w:tr>
      <w:tr w:rsidR="00F960DC" w:rsidRPr="00846B76" w14:paraId="0F8B3FBD" w14:textId="4FCF2CD8" w:rsidTr="0019742A">
        <w:trPr>
          <w:trHeight w:val="864"/>
        </w:trPr>
        <w:tc>
          <w:tcPr>
            <w:tcW w:w="3099" w:type="pct"/>
            <w:vAlign w:val="center"/>
          </w:tcPr>
          <w:p w14:paraId="6F48FDE7" w14:textId="4C694E8C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FNRS Theorie-examen</w:t>
            </w:r>
          </w:p>
        </w:tc>
        <w:tc>
          <w:tcPr>
            <w:tcW w:w="801" w:type="pct"/>
            <w:vAlign w:val="center"/>
          </w:tcPr>
          <w:p w14:paraId="5E4170A5" w14:textId="7D64B028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€ 2.50</w:t>
            </w:r>
          </w:p>
        </w:tc>
        <w:tc>
          <w:tcPr>
            <w:tcW w:w="1100" w:type="pct"/>
            <w:vAlign w:val="center"/>
          </w:tcPr>
          <w:p w14:paraId="59F84A69" w14:textId="3029D65D" w:rsidR="00F960DC" w:rsidRPr="00BD28D2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examen</w:t>
            </w:r>
          </w:p>
        </w:tc>
      </w:tr>
      <w:tr w:rsidR="00F960DC" w:rsidRPr="00846B76" w14:paraId="09F7B408" w14:textId="77777777" w:rsidTr="0019742A">
        <w:trPr>
          <w:trHeight w:val="864"/>
        </w:trPr>
        <w:tc>
          <w:tcPr>
            <w:tcW w:w="3099" w:type="pct"/>
            <w:vAlign w:val="center"/>
          </w:tcPr>
          <w:p w14:paraId="4EFBA8FD" w14:textId="5D101102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FNRS Vaardigheidsproef</w:t>
            </w:r>
          </w:p>
        </w:tc>
        <w:tc>
          <w:tcPr>
            <w:tcW w:w="801" w:type="pct"/>
            <w:vAlign w:val="center"/>
          </w:tcPr>
          <w:p w14:paraId="278EC54F" w14:textId="4B954882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€ 12.50</w:t>
            </w:r>
          </w:p>
        </w:tc>
        <w:tc>
          <w:tcPr>
            <w:tcW w:w="1100" w:type="pct"/>
            <w:vAlign w:val="center"/>
          </w:tcPr>
          <w:p w14:paraId="2B34218C" w14:textId="12D78823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deelname</w:t>
            </w:r>
          </w:p>
        </w:tc>
      </w:tr>
      <w:tr w:rsidR="00F960DC" w:rsidRPr="00846B76" w14:paraId="093AFD27" w14:textId="77777777" w:rsidTr="0019742A">
        <w:trPr>
          <w:trHeight w:val="864"/>
        </w:trPr>
        <w:tc>
          <w:tcPr>
            <w:tcW w:w="3099" w:type="pct"/>
            <w:vAlign w:val="center"/>
          </w:tcPr>
          <w:p w14:paraId="7221BF96" w14:textId="25FCEC5B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Kinderfeest (4-6 pers.)</w:t>
            </w:r>
            <w:r>
              <w:rPr>
                <w:rFonts w:ascii="Arial" w:hAnsi="Arial" w:cs="Arial"/>
                <w:color w:val="auto"/>
              </w:rPr>
              <w:br/>
              <w:t>(2 uur)</w:t>
            </w:r>
          </w:p>
        </w:tc>
        <w:tc>
          <w:tcPr>
            <w:tcW w:w="801" w:type="pct"/>
            <w:vAlign w:val="center"/>
          </w:tcPr>
          <w:p w14:paraId="13BFE0C5" w14:textId="0DC0B1A5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€ 20</w:t>
            </w:r>
          </w:p>
        </w:tc>
        <w:tc>
          <w:tcPr>
            <w:tcW w:w="1100" w:type="pct"/>
            <w:vAlign w:val="center"/>
          </w:tcPr>
          <w:p w14:paraId="431EA209" w14:textId="64701C6C" w:rsidR="00F960DC" w:rsidRDefault="00F960DC" w:rsidP="00F960DC">
            <w:pPr>
              <w:pStyle w:val="Kop1"/>
              <w:jc w:val="left"/>
              <w:outlineLvl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Per persoon</w:t>
            </w:r>
          </w:p>
        </w:tc>
      </w:tr>
    </w:tbl>
    <w:p w14:paraId="6C18E84F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3E44F9">
      <w:headerReference w:type="default" r:id="rId10"/>
      <w:footerReference w:type="default" r:id="rId11"/>
      <w:pgSz w:w="11906" w:h="16838" w:code="9"/>
      <w:pgMar w:top="1440" w:right="1440" w:bottom="1008" w:left="1440" w:header="62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C4139" w14:textId="77777777" w:rsidR="008D1BE6" w:rsidRDefault="008D1BE6" w:rsidP="00650259">
      <w:pPr>
        <w:spacing w:after="0" w:line="240" w:lineRule="auto"/>
      </w:pPr>
      <w:r>
        <w:separator/>
      </w:r>
    </w:p>
  </w:endnote>
  <w:endnote w:type="continuationSeparator" w:id="0">
    <w:p w14:paraId="78342029" w14:textId="77777777" w:rsidR="008D1BE6" w:rsidRDefault="008D1BE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E5484F-8145-414A-80D1-2333A92FAAB5}"/>
    <w:embedBold r:id="rId2" w:fontKey="{AE11E827-3589-46E1-9AB2-2B31E16CEC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A2BC14C-C1FA-42EF-86D7-F1F0D92E26FC}"/>
    <w:embedBold r:id="rId4" w:fontKey="{B89239BA-A146-4FF8-A00D-76483B480131}"/>
    <w:embedItalic r:id="rId5" w:fontKey="{568B3A92-AC2E-49CC-A34F-4EC292FD17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2BDC929-B106-4586-AA6F-2404232AB6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3C685B96" w14:textId="77777777" w:rsidTr="00247989">
      <w:tc>
        <w:tcPr>
          <w:tcW w:w="5245" w:type="dxa"/>
          <w:vAlign w:val="center"/>
        </w:tcPr>
        <w:p w14:paraId="29A1C7C0" w14:textId="421460E0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3E78D3F6" w14:textId="487830A6" w:rsidR="0073326A" w:rsidRPr="0073326A" w:rsidRDefault="00AF3132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58240" behindDoc="1" locked="0" layoutInCell="1" allowOverlap="1" wp14:anchorId="45EF38C1" wp14:editId="72262417">
                <wp:simplePos x="0" y="0"/>
                <wp:positionH relativeFrom="column">
                  <wp:posOffset>426720</wp:posOffset>
                </wp:positionH>
                <wp:positionV relativeFrom="paragraph">
                  <wp:posOffset>-449580</wp:posOffset>
                </wp:positionV>
                <wp:extent cx="1822450" cy="1093470"/>
                <wp:effectExtent l="0" t="0" r="6350" b="0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2450" cy="1093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A8E4D75" w14:textId="77777777" w:rsidR="0073326A" w:rsidRDefault="0073326A" w:rsidP="003F1232">
    <w:pPr>
      <w:pStyle w:val="Geenafstan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5005D" w14:textId="77777777" w:rsidR="008D1BE6" w:rsidRDefault="008D1BE6" w:rsidP="00650259">
      <w:pPr>
        <w:spacing w:after="0" w:line="240" w:lineRule="auto"/>
      </w:pPr>
      <w:r>
        <w:separator/>
      </w:r>
    </w:p>
  </w:footnote>
  <w:footnote w:type="continuationSeparator" w:id="0">
    <w:p w14:paraId="44A93CD4" w14:textId="77777777" w:rsidR="008D1BE6" w:rsidRDefault="008D1BE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45A5ED" w:themeFill="accent5"/>
      <w:tblLook w:val="04A0" w:firstRow="1" w:lastRow="0" w:firstColumn="1" w:lastColumn="0" w:noHBand="0" w:noVBand="1"/>
    </w:tblPr>
    <w:tblGrid>
      <w:gridCol w:w="1301"/>
      <w:gridCol w:w="7725"/>
    </w:tblGrid>
    <w:tr w:rsidR="00713D1C" w:rsidRPr="00713D1C" w14:paraId="393CAD9C" w14:textId="77777777" w:rsidTr="00EC0A0C">
      <w:trPr>
        <w:trHeight w:val="751"/>
      </w:trPr>
      <w:tc>
        <w:tcPr>
          <w:tcW w:w="1301" w:type="dxa"/>
          <w:shd w:val="clear" w:color="auto" w:fill="45A5ED" w:themeFill="accent5"/>
          <w:vAlign w:val="center"/>
        </w:tcPr>
        <w:p w14:paraId="2A26C62A" w14:textId="79FDFB80" w:rsidR="007304BF" w:rsidRPr="00713D1C" w:rsidRDefault="007304BF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7725" w:type="dxa"/>
          <w:shd w:val="clear" w:color="auto" w:fill="45A5ED" w:themeFill="accent5"/>
          <w:vAlign w:val="center"/>
        </w:tcPr>
        <w:p w14:paraId="2C8D066F" w14:textId="4343AA9D" w:rsidR="004478F3" w:rsidRPr="004478F3" w:rsidRDefault="00085F83" w:rsidP="00732B16">
          <w:pPr>
            <w:pStyle w:val="Koptekst"/>
            <w:rPr>
              <w:sz w:val="40"/>
              <w:szCs w:val="22"/>
            </w:rPr>
          </w:pPr>
          <w:r w:rsidRPr="00EC0A0C">
            <w:rPr>
              <w:sz w:val="40"/>
              <w:szCs w:val="22"/>
            </w:rPr>
            <w:t>Prijslijst Stal Tamara</w:t>
          </w:r>
          <w:r w:rsidR="0019742A" w:rsidRPr="00EC0A0C">
            <w:rPr>
              <w:sz w:val="40"/>
              <w:szCs w:val="22"/>
            </w:rPr>
            <w:t xml:space="preserve"> per 1 </w:t>
          </w:r>
          <w:r w:rsidR="001C72CF">
            <w:rPr>
              <w:sz w:val="40"/>
              <w:szCs w:val="22"/>
            </w:rPr>
            <w:t>januari</w:t>
          </w:r>
          <w:r w:rsidR="00EC0A0C" w:rsidRPr="00EC0A0C">
            <w:rPr>
              <w:sz w:val="40"/>
              <w:szCs w:val="22"/>
            </w:rPr>
            <w:t xml:space="preserve"> 202</w:t>
          </w:r>
          <w:r w:rsidR="004478F3">
            <w:rPr>
              <w:sz w:val="40"/>
              <w:szCs w:val="22"/>
            </w:rPr>
            <w:t>5</w:t>
          </w:r>
        </w:p>
      </w:tc>
    </w:tr>
  </w:tbl>
  <w:p w14:paraId="67DD18FB" w14:textId="77777777" w:rsidR="00650259" w:rsidRDefault="00650259" w:rsidP="00EC0A0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F83"/>
    <w:rsid w:val="00052382"/>
    <w:rsid w:val="0006568A"/>
    <w:rsid w:val="00076F0F"/>
    <w:rsid w:val="00084253"/>
    <w:rsid w:val="00085F83"/>
    <w:rsid w:val="00092FD0"/>
    <w:rsid w:val="000D1F49"/>
    <w:rsid w:val="001727CA"/>
    <w:rsid w:val="0019742A"/>
    <w:rsid w:val="001979D3"/>
    <w:rsid w:val="001C72CF"/>
    <w:rsid w:val="001F0608"/>
    <w:rsid w:val="00243A4E"/>
    <w:rsid w:val="00247989"/>
    <w:rsid w:val="00257184"/>
    <w:rsid w:val="00290F5E"/>
    <w:rsid w:val="002C16BD"/>
    <w:rsid w:val="002C56E6"/>
    <w:rsid w:val="002E5B69"/>
    <w:rsid w:val="00343DF9"/>
    <w:rsid w:val="00361E11"/>
    <w:rsid w:val="003B4744"/>
    <w:rsid w:val="003E44F9"/>
    <w:rsid w:val="003F0847"/>
    <w:rsid w:val="003F1232"/>
    <w:rsid w:val="003F55D9"/>
    <w:rsid w:val="0040090B"/>
    <w:rsid w:val="004478F3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92990"/>
    <w:rsid w:val="006E62D8"/>
    <w:rsid w:val="00713D1C"/>
    <w:rsid w:val="007304BF"/>
    <w:rsid w:val="00732B16"/>
    <w:rsid w:val="0073326A"/>
    <w:rsid w:val="00770F25"/>
    <w:rsid w:val="007A35A8"/>
    <w:rsid w:val="007B0A85"/>
    <w:rsid w:val="007C6A52"/>
    <w:rsid w:val="007D5BE5"/>
    <w:rsid w:val="00806FF3"/>
    <w:rsid w:val="008174F6"/>
    <w:rsid w:val="0082043E"/>
    <w:rsid w:val="008720A0"/>
    <w:rsid w:val="008D1BE6"/>
    <w:rsid w:val="008E203A"/>
    <w:rsid w:val="0091229C"/>
    <w:rsid w:val="009168AD"/>
    <w:rsid w:val="00940E73"/>
    <w:rsid w:val="00976D36"/>
    <w:rsid w:val="0098597D"/>
    <w:rsid w:val="009F619A"/>
    <w:rsid w:val="009F6DDE"/>
    <w:rsid w:val="00A14546"/>
    <w:rsid w:val="00A23302"/>
    <w:rsid w:val="00A370A8"/>
    <w:rsid w:val="00A51B9A"/>
    <w:rsid w:val="00A60442"/>
    <w:rsid w:val="00AA2E35"/>
    <w:rsid w:val="00AB0BCC"/>
    <w:rsid w:val="00AF3132"/>
    <w:rsid w:val="00B160CA"/>
    <w:rsid w:val="00B50E3E"/>
    <w:rsid w:val="00B620F4"/>
    <w:rsid w:val="00BD28D2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D16163"/>
    <w:rsid w:val="00D93335"/>
    <w:rsid w:val="00DB3FAD"/>
    <w:rsid w:val="00E61C09"/>
    <w:rsid w:val="00E677FE"/>
    <w:rsid w:val="00EB3B58"/>
    <w:rsid w:val="00EC0A0C"/>
    <w:rsid w:val="00EC7359"/>
    <w:rsid w:val="00ED7B6D"/>
    <w:rsid w:val="00EE3054"/>
    <w:rsid w:val="00F00606"/>
    <w:rsid w:val="00F01256"/>
    <w:rsid w:val="00F0308A"/>
    <w:rsid w:val="00F960DC"/>
    <w:rsid w:val="00F970B4"/>
    <w:rsid w:val="00FC7475"/>
    <w:rsid w:val="00FE0AC4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DD7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ard">
    <w:name w:val="Normal"/>
    <w:uiPriority w:val="1"/>
    <w:qFormat/>
    <w:rsid w:val="0073326A"/>
  </w:style>
  <w:style w:type="paragraph" w:styleId="Kop1">
    <w:name w:val="heading 1"/>
    <w:basedOn w:val="Standaard"/>
    <w:link w:val="Kop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0066FF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666699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r\AppData\Roaming\Microsoft\Templates\Prijslijst%20geldinzamel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570C6F5C9647F39783ACF5103593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C2AE48-9D4F-4F5D-981F-8074C2724743}"/>
      </w:docPartPr>
      <w:docPartBody>
        <w:p w:rsidR="00DB1583" w:rsidRDefault="0035563A" w:rsidP="0035563A">
          <w:pPr>
            <w:pStyle w:val="E0570C6F5C9647F39783ACF51035931F"/>
          </w:pPr>
          <w:r w:rsidRPr="00257184">
            <w:rPr>
              <w:lang w:bidi="nl-NL"/>
            </w:rPr>
            <w:t>Artikelnaam/beschrijving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63A"/>
    <w:rsid w:val="0035563A"/>
    <w:rsid w:val="00515A6F"/>
    <w:rsid w:val="008720A0"/>
    <w:rsid w:val="00B5173B"/>
    <w:rsid w:val="00B90840"/>
    <w:rsid w:val="00C203D6"/>
    <w:rsid w:val="00DB1583"/>
    <w:rsid w:val="00F02720"/>
    <w:rsid w:val="00F7491C"/>
    <w:rsid w:val="00FE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5563A"/>
    <w:rPr>
      <w:color w:val="808080"/>
    </w:rPr>
  </w:style>
  <w:style w:type="paragraph" w:customStyle="1" w:styleId="E0570C6F5C9647F39783ACF51035931F">
    <w:name w:val="E0570C6F5C9647F39783ACF51035931F"/>
    <w:rsid w:val="003556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Prijslijst geldinzameling</Template>
  <TotalTime>0</TotalTime>
  <Pages>1</Pages>
  <Words>92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2025-11-02T19:00:00Z</dcterms:created>
  <dcterms:modified xsi:type="dcterms:W3CDTF">2025-11-02T19:00:00Z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